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154190">
        <w:rPr>
          <w:rFonts w:ascii="Times New Roman" w:hAnsi="Times New Roman"/>
          <w:sz w:val="24"/>
          <w:szCs w:val="24"/>
        </w:rPr>
        <w:t>русскому языку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6660F">
        <w:rPr>
          <w:rFonts w:ascii="Times New Roman" w:hAnsi="Times New Roman"/>
          <w:sz w:val="24"/>
          <w:szCs w:val="24"/>
        </w:rPr>
        <w:t>УМК «Планета Знаний»</w:t>
      </w:r>
    </w:p>
    <w:p w:rsidR="009C6E14" w:rsidRDefault="0016660F" w:rsidP="009C6E14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6660F">
        <w:rPr>
          <w:rFonts w:ascii="Times New Roman" w:hAnsi="Times New Roman"/>
          <w:sz w:val="24"/>
          <w:szCs w:val="24"/>
        </w:rPr>
        <w:t>Учитель</w:t>
      </w:r>
      <w:r>
        <w:rPr>
          <w:rFonts w:ascii="Times New Roman" w:hAnsi="Times New Roman"/>
          <w:sz w:val="24"/>
          <w:szCs w:val="24"/>
        </w:rPr>
        <w:t xml:space="preserve">: </w:t>
      </w:r>
      <w:r w:rsidR="006D55DB">
        <w:rPr>
          <w:rFonts w:ascii="Times New Roman" w:hAnsi="Times New Roman"/>
          <w:sz w:val="24"/>
          <w:szCs w:val="24"/>
        </w:rPr>
        <w:t>Фахрутдинова Р.А.</w:t>
      </w:r>
      <w:bookmarkStart w:id="0" w:name="_GoBack"/>
      <w:bookmarkEnd w:id="0"/>
    </w:p>
    <w:p w:rsidR="0074059D" w:rsidRDefault="0074059D" w:rsidP="009C6E14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tbl>
      <w:tblPr>
        <w:tblW w:w="1105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2835"/>
        <w:gridCol w:w="1275"/>
        <w:gridCol w:w="3261"/>
        <w:gridCol w:w="992"/>
        <w:gridCol w:w="1559"/>
      </w:tblGrid>
      <w:tr w:rsidR="00AA37E4" w:rsidRPr="0040586C" w:rsidTr="00581DBF">
        <w:tc>
          <w:tcPr>
            <w:tcW w:w="11057" w:type="dxa"/>
            <w:gridSpan w:val="6"/>
          </w:tcPr>
          <w:p w:rsidR="0016660F" w:rsidRPr="0040586C" w:rsidRDefault="0016660F" w:rsidP="0040586C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>3</w:t>
            </w:r>
            <w:r w:rsidR="006D55DB">
              <w:rPr>
                <w:rFonts w:ascii="Times New Roman" w:hAnsi="Times New Roman"/>
              </w:rPr>
              <w:t xml:space="preserve">а </w:t>
            </w:r>
            <w:r w:rsidRPr="0040586C">
              <w:rPr>
                <w:rFonts w:ascii="Times New Roman" w:hAnsi="Times New Roman"/>
              </w:rPr>
              <w:t xml:space="preserve">класс </w:t>
            </w:r>
          </w:p>
          <w:p w:rsidR="00401592" w:rsidRPr="0074059D" w:rsidRDefault="00401592" w:rsidP="0040586C">
            <w:pPr>
              <w:pStyle w:val="a8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586C">
              <w:rPr>
                <w:rFonts w:ascii="Times New Roman" w:hAnsi="Times New Roman"/>
              </w:rPr>
              <w:t>п</w:t>
            </w:r>
            <w:r w:rsidR="00AA37E4" w:rsidRPr="0040586C">
              <w:rPr>
                <w:rFonts w:ascii="Times New Roman" w:hAnsi="Times New Roman"/>
              </w:rPr>
              <w:t>очта для связи с преподавателем –</w:t>
            </w:r>
            <w:hyperlink r:id="rId7" w:history="1">
              <w:r w:rsidR="006D55DB" w:rsidRPr="006D55DB">
                <w:rPr>
                  <w:rFonts w:ascii="Times New Roman" w:hAnsi="Times New Roman"/>
                  <w:sz w:val="24"/>
                  <w:szCs w:val="24"/>
                  <w:u w:val="single"/>
                  <w:lang w:val="en-US"/>
                </w:rPr>
                <w:t>exbntkm</w:t>
              </w:r>
              <w:r w:rsidR="006D55DB" w:rsidRPr="006D55DB">
                <w:rPr>
                  <w:rFonts w:ascii="Times New Roman" w:hAnsi="Times New Roman"/>
                  <w:sz w:val="24"/>
                  <w:szCs w:val="24"/>
                  <w:u w:val="single"/>
                </w:rPr>
                <w:t>21@</w:t>
              </w:r>
              <w:r w:rsidR="006D55DB" w:rsidRPr="006D55DB">
                <w:rPr>
                  <w:rFonts w:ascii="Times New Roman" w:hAnsi="Times New Roman"/>
                  <w:sz w:val="24"/>
                  <w:szCs w:val="24"/>
                  <w:u w:val="single"/>
                  <w:lang w:val="en-US"/>
                </w:rPr>
                <w:t>mail</w:t>
              </w:r>
              <w:r w:rsidR="006D55DB" w:rsidRPr="006D55DB">
                <w:rPr>
                  <w:rFonts w:ascii="Times New Roman" w:hAnsi="Times New Roman"/>
                  <w:sz w:val="24"/>
                  <w:szCs w:val="24"/>
                  <w:u w:val="single"/>
                </w:rPr>
                <w:t>.</w:t>
              </w:r>
              <w:r w:rsidR="006D55DB" w:rsidRPr="006D55DB">
                <w:rPr>
                  <w:rFonts w:ascii="Times New Roman" w:hAnsi="Times New Roman"/>
                  <w:sz w:val="24"/>
                  <w:szCs w:val="24"/>
                  <w:u w:val="single"/>
                  <w:lang w:val="en-US"/>
                </w:rPr>
                <w:t>ru</w:t>
              </w:r>
            </w:hyperlink>
          </w:p>
          <w:p w:rsidR="0074059D" w:rsidRPr="0040586C" w:rsidRDefault="0074059D" w:rsidP="0040586C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</w:p>
        </w:tc>
      </w:tr>
      <w:tr w:rsidR="006A18A4" w:rsidRPr="0040586C" w:rsidTr="0037332D">
        <w:tc>
          <w:tcPr>
            <w:tcW w:w="1135" w:type="dxa"/>
            <w:vAlign w:val="center"/>
          </w:tcPr>
          <w:p w:rsidR="00AA37E4" w:rsidRPr="0040586C" w:rsidRDefault="00AA37E4" w:rsidP="0040586C">
            <w:pPr>
              <w:pStyle w:val="a8"/>
              <w:contextualSpacing/>
              <w:jc w:val="center"/>
              <w:rPr>
                <w:rFonts w:ascii="Times New Roman" w:hAnsi="Times New Roman"/>
                <w:b/>
              </w:rPr>
            </w:pPr>
            <w:r w:rsidRPr="0040586C">
              <w:rPr>
                <w:rFonts w:ascii="Times New Roman" w:hAnsi="Times New Roman"/>
                <w:b/>
              </w:rPr>
              <w:t>Номер заня</w:t>
            </w:r>
            <w:r w:rsidR="009C6E14" w:rsidRPr="0040586C">
              <w:rPr>
                <w:rFonts w:ascii="Times New Roman" w:hAnsi="Times New Roman"/>
                <w:b/>
              </w:rPr>
              <w:t>-</w:t>
            </w:r>
            <w:r w:rsidRPr="0040586C">
              <w:rPr>
                <w:rFonts w:ascii="Times New Roman" w:hAnsi="Times New Roman"/>
                <w:b/>
              </w:rPr>
              <w:t>тия, дата</w:t>
            </w:r>
          </w:p>
        </w:tc>
        <w:tc>
          <w:tcPr>
            <w:tcW w:w="2835" w:type="dxa"/>
            <w:vAlign w:val="center"/>
          </w:tcPr>
          <w:p w:rsidR="00AA37E4" w:rsidRPr="0040586C" w:rsidRDefault="00AA37E4" w:rsidP="0040586C">
            <w:pPr>
              <w:pStyle w:val="a8"/>
              <w:contextualSpacing/>
              <w:jc w:val="center"/>
              <w:rPr>
                <w:rFonts w:ascii="Times New Roman" w:hAnsi="Times New Roman"/>
                <w:b/>
              </w:rPr>
            </w:pPr>
            <w:r w:rsidRPr="0040586C">
              <w:rPr>
                <w:rFonts w:ascii="Times New Roman" w:hAnsi="Times New Roman"/>
                <w:b/>
              </w:rPr>
              <w:t>Тема и ресурс</w:t>
            </w:r>
          </w:p>
          <w:p w:rsidR="00AA37E4" w:rsidRPr="0040586C" w:rsidRDefault="00AA37E4" w:rsidP="0040586C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275" w:type="dxa"/>
            <w:vAlign w:val="center"/>
          </w:tcPr>
          <w:p w:rsidR="00AA37E4" w:rsidRPr="0040586C" w:rsidRDefault="009C6E14" w:rsidP="0040586C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  <w:b/>
              </w:rPr>
              <w:t>Ф</w:t>
            </w:r>
            <w:r w:rsidR="00AA37E4" w:rsidRPr="0040586C">
              <w:rPr>
                <w:rFonts w:ascii="Times New Roman" w:hAnsi="Times New Roman"/>
                <w:b/>
              </w:rPr>
              <w:t>орма проведе</w:t>
            </w:r>
            <w:r w:rsidRPr="0040586C">
              <w:rPr>
                <w:rFonts w:ascii="Times New Roman" w:hAnsi="Times New Roman"/>
                <w:b/>
              </w:rPr>
              <w:t>-</w:t>
            </w:r>
            <w:r w:rsidR="00AA37E4" w:rsidRPr="0040586C">
              <w:rPr>
                <w:rFonts w:ascii="Times New Roman" w:hAnsi="Times New Roman"/>
                <w:b/>
              </w:rPr>
              <w:t>ния</w:t>
            </w:r>
            <w:r w:rsidR="00AA37E4" w:rsidRPr="0040586C">
              <w:rPr>
                <w:rFonts w:ascii="Times New Roman" w:hAnsi="Times New Roman"/>
              </w:rPr>
              <w:t xml:space="preserve"> </w:t>
            </w:r>
            <w:r w:rsidR="00AA37E4" w:rsidRPr="0040586C">
              <w:rPr>
                <w:rFonts w:ascii="Times New Roman" w:hAnsi="Times New Roman"/>
                <w:sz w:val="20"/>
              </w:rPr>
              <w:t>(рассылка заданий, видеокон</w:t>
            </w:r>
            <w:r w:rsidRPr="0040586C">
              <w:rPr>
                <w:rFonts w:ascii="Times New Roman" w:hAnsi="Times New Roman"/>
                <w:sz w:val="20"/>
              </w:rPr>
              <w:t>-</w:t>
            </w:r>
            <w:r w:rsidR="00AA37E4" w:rsidRPr="0040586C">
              <w:rPr>
                <w:rFonts w:ascii="Times New Roman" w:hAnsi="Times New Roman"/>
                <w:sz w:val="20"/>
              </w:rPr>
              <w:t>ференция и т.д.)</w:t>
            </w:r>
          </w:p>
        </w:tc>
        <w:tc>
          <w:tcPr>
            <w:tcW w:w="3261" w:type="dxa"/>
            <w:vAlign w:val="center"/>
          </w:tcPr>
          <w:p w:rsidR="00AA37E4" w:rsidRPr="0040586C" w:rsidRDefault="009C6E14" w:rsidP="0040586C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  <w:b/>
              </w:rPr>
              <w:t>З</w:t>
            </w:r>
            <w:r w:rsidR="00AA37E4" w:rsidRPr="0040586C">
              <w:rPr>
                <w:rFonts w:ascii="Times New Roman" w:hAnsi="Times New Roman"/>
                <w:b/>
              </w:rPr>
              <w:t>адание для детей</w:t>
            </w:r>
            <w:r w:rsidR="00AA37E4" w:rsidRPr="0040586C">
              <w:rPr>
                <w:rFonts w:ascii="Times New Roman" w:hAnsi="Times New Roman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992" w:type="dxa"/>
            <w:vAlign w:val="center"/>
          </w:tcPr>
          <w:p w:rsidR="00AA37E4" w:rsidRPr="0040586C" w:rsidRDefault="009C6E14" w:rsidP="0040586C">
            <w:pPr>
              <w:pStyle w:val="a8"/>
              <w:contextualSpacing/>
              <w:jc w:val="center"/>
              <w:rPr>
                <w:rFonts w:ascii="Times New Roman" w:hAnsi="Times New Roman"/>
                <w:b/>
              </w:rPr>
            </w:pPr>
            <w:r w:rsidRPr="0040586C">
              <w:rPr>
                <w:rFonts w:ascii="Times New Roman" w:hAnsi="Times New Roman"/>
                <w:b/>
              </w:rPr>
              <w:t>С</w:t>
            </w:r>
            <w:r w:rsidR="00AA37E4" w:rsidRPr="0040586C">
              <w:rPr>
                <w:rFonts w:ascii="Times New Roman" w:hAnsi="Times New Roman"/>
                <w:b/>
              </w:rPr>
              <w:t>роки выполнения работы</w:t>
            </w:r>
          </w:p>
        </w:tc>
        <w:tc>
          <w:tcPr>
            <w:tcW w:w="1559" w:type="dxa"/>
            <w:vAlign w:val="center"/>
          </w:tcPr>
          <w:p w:rsidR="00AA37E4" w:rsidRPr="0040586C" w:rsidRDefault="009C6E14" w:rsidP="0040586C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  <w:b/>
              </w:rPr>
              <w:t>Ф</w:t>
            </w:r>
            <w:r w:rsidR="00AA37E4" w:rsidRPr="0040586C">
              <w:rPr>
                <w:rFonts w:ascii="Times New Roman" w:hAnsi="Times New Roman"/>
                <w:b/>
              </w:rPr>
              <w:t>орма сдачи заданий</w:t>
            </w:r>
            <w:r w:rsidR="00AA37E4" w:rsidRPr="0040586C">
              <w:rPr>
                <w:rFonts w:ascii="Times New Roman" w:hAnsi="Times New Roman"/>
              </w:rPr>
              <w:t xml:space="preserve"> (телефон, почта и т.д.)</w:t>
            </w:r>
          </w:p>
        </w:tc>
      </w:tr>
      <w:tr w:rsidR="0074059D" w:rsidRPr="0040586C" w:rsidTr="00EA4151">
        <w:trPr>
          <w:trHeight w:val="3888"/>
        </w:trPr>
        <w:tc>
          <w:tcPr>
            <w:tcW w:w="1135" w:type="dxa"/>
          </w:tcPr>
          <w:p w:rsidR="0074059D" w:rsidRPr="0040586C" w:rsidRDefault="0074059D" w:rsidP="0040586C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>1</w:t>
            </w:r>
          </w:p>
          <w:p w:rsidR="0074059D" w:rsidRPr="0040586C" w:rsidRDefault="0074059D" w:rsidP="0040586C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74059D" w:rsidRPr="0040586C" w:rsidRDefault="0074059D" w:rsidP="009D5E85">
            <w:pPr>
              <w:pStyle w:val="a8"/>
              <w:contextualSpacing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 xml:space="preserve">Главные и второстепенные члены предложения </w:t>
            </w:r>
          </w:p>
          <w:p w:rsidR="0074059D" w:rsidRPr="0040586C" w:rsidRDefault="0074059D" w:rsidP="009D5E85">
            <w:pPr>
              <w:pStyle w:val="a8"/>
              <w:contextualSpacing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 xml:space="preserve">Анализ (разбор) простого предложения </w:t>
            </w:r>
          </w:p>
          <w:p w:rsidR="0074059D" w:rsidRPr="0040586C" w:rsidRDefault="0074059D" w:rsidP="00CA6A22">
            <w:pPr>
              <w:pStyle w:val="a8"/>
              <w:contextualSpacing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 xml:space="preserve"> </w:t>
            </w:r>
          </w:p>
          <w:p w:rsidR="0074059D" w:rsidRPr="00FA6EEE" w:rsidRDefault="0074059D" w:rsidP="0040586C">
            <w:pPr>
              <w:pStyle w:val="a8"/>
              <w:contextualSpacing/>
              <w:rPr>
                <w:rFonts w:ascii="Times New Roman" w:hAnsi="Times New Roman"/>
                <w:i/>
              </w:rPr>
            </w:pPr>
            <w:r w:rsidRPr="00FA6EEE">
              <w:rPr>
                <w:rFonts w:ascii="Times New Roman" w:hAnsi="Times New Roman"/>
                <w:i/>
              </w:rPr>
              <w:t>1.Учебник (с.90-93);</w:t>
            </w:r>
          </w:p>
          <w:p w:rsidR="0074059D" w:rsidRPr="0040586C" w:rsidRDefault="0074059D" w:rsidP="0040586C">
            <w:pPr>
              <w:pStyle w:val="a8"/>
              <w:contextualSpacing/>
              <w:rPr>
                <w:rFonts w:ascii="Times New Roman" w:hAnsi="Times New Roman"/>
              </w:rPr>
            </w:pPr>
            <w:r w:rsidRPr="00FA6EEE">
              <w:rPr>
                <w:rFonts w:ascii="Times New Roman" w:hAnsi="Times New Roman"/>
                <w:i/>
              </w:rPr>
              <w:t>2.Урок на образовательной платформе «Якласс»</w:t>
            </w:r>
          </w:p>
        </w:tc>
        <w:tc>
          <w:tcPr>
            <w:tcW w:w="1275" w:type="dxa"/>
          </w:tcPr>
          <w:p w:rsidR="0074059D" w:rsidRPr="0040586C" w:rsidRDefault="0074059D" w:rsidP="0040586C">
            <w:pPr>
              <w:pStyle w:val="a8"/>
              <w:contextualSpacing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3261" w:type="dxa"/>
          </w:tcPr>
          <w:p w:rsidR="0074059D" w:rsidRPr="0040586C" w:rsidRDefault="0074059D" w:rsidP="0040586C">
            <w:pPr>
              <w:pStyle w:val="a8"/>
              <w:contextualSpacing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 xml:space="preserve">1. Просмотреть теоретический материал по теме на платформе «Якласс» </w:t>
            </w:r>
          </w:p>
          <w:p w:rsidR="0074059D" w:rsidRPr="0074059D" w:rsidRDefault="0074059D" w:rsidP="0040586C">
            <w:pPr>
              <w:pStyle w:val="a8"/>
              <w:contextualSpacing/>
              <w:rPr>
                <w:rFonts w:ascii="Times New Roman" w:hAnsi="Times New Roman"/>
              </w:rPr>
            </w:pPr>
            <w:r w:rsidRPr="0074059D">
              <w:rPr>
                <w:rFonts w:ascii="Times New Roman" w:hAnsi="Times New Roman"/>
              </w:rPr>
              <w:t>(</w:t>
            </w:r>
            <w:hyperlink r:id="rId8" w:history="1">
              <w:r w:rsidRPr="0074059D">
                <w:rPr>
                  <w:rStyle w:val="a7"/>
                  <w:rFonts w:ascii="Times New Roman" w:hAnsi="Times New Roman"/>
                  <w:color w:val="auto"/>
                </w:rPr>
                <w:t>https://www.yaklass.ru/p/russky-yazik/3-klass/tekst-predlozhenie-slovosochetanie-321391/pamiatka-kak-razobrat-predlozhenie-po-chlenam-321095</w:t>
              </w:r>
            </w:hyperlink>
            <w:r w:rsidRPr="0074059D">
              <w:rPr>
                <w:rFonts w:ascii="Times New Roman" w:hAnsi="Times New Roman"/>
              </w:rPr>
              <w:t>)</w:t>
            </w:r>
          </w:p>
          <w:p w:rsidR="0074059D" w:rsidRDefault="0074059D" w:rsidP="0040586C">
            <w:pPr>
              <w:pStyle w:val="a8"/>
              <w:contextualSpacing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>2. Учебник, с.</w:t>
            </w:r>
            <w:r>
              <w:rPr>
                <w:rFonts w:ascii="Times New Roman" w:hAnsi="Times New Roman"/>
              </w:rPr>
              <w:t>90</w:t>
            </w:r>
            <w:r w:rsidRPr="0040586C">
              <w:rPr>
                <w:rFonts w:ascii="Times New Roman" w:hAnsi="Times New Roman"/>
              </w:rPr>
              <w:t xml:space="preserve">, выполнить </w:t>
            </w:r>
            <w:r>
              <w:rPr>
                <w:rFonts w:ascii="Times New Roman" w:hAnsi="Times New Roman"/>
              </w:rPr>
              <w:t xml:space="preserve">устно по заданиям упр.134 -136. </w:t>
            </w:r>
            <w:r w:rsidRPr="0040586C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3. Прочитай и запомни  информацию в рамке на с.91</w:t>
            </w:r>
          </w:p>
          <w:p w:rsidR="0074059D" w:rsidRPr="0040586C" w:rsidRDefault="0074059D" w:rsidP="0040586C">
            <w:pPr>
              <w:pStyle w:val="a8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 Выполнить на с.91 упр.137 (письменно), 138 (устно)</w:t>
            </w:r>
          </w:p>
        </w:tc>
        <w:tc>
          <w:tcPr>
            <w:tcW w:w="992" w:type="dxa"/>
          </w:tcPr>
          <w:p w:rsidR="0074059D" w:rsidRPr="00C57C91" w:rsidRDefault="0074059D" w:rsidP="0040586C">
            <w:pPr>
              <w:pStyle w:val="a8"/>
              <w:contextualSpacing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74059D" w:rsidRPr="0040586C" w:rsidRDefault="0074059D" w:rsidP="0040586C">
            <w:pPr>
              <w:pStyle w:val="a8"/>
              <w:contextualSpacing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>Отправка фото выполненных заданий по</w:t>
            </w:r>
            <w:r>
              <w:rPr>
                <w:rFonts w:ascii="Times New Roman" w:hAnsi="Times New Roman"/>
              </w:rPr>
              <w:t xml:space="preserve"> почте, по</w:t>
            </w:r>
            <w:r w:rsidRPr="0040586C">
              <w:rPr>
                <w:rFonts w:ascii="Times New Roman" w:hAnsi="Times New Roman"/>
              </w:rPr>
              <w:t xml:space="preserve"> </w:t>
            </w:r>
            <w:r w:rsidRPr="0040586C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  <w:r w:rsidRPr="0040586C">
              <w:rPr>
                <w:rFonts w:ascii="Times New Roman" w:hAnsi="Times New Roman"/>
              </w:rPr>
              <w:t xml:space="preserve"> </w:t>
            </w:r>
          </w:p>
        </w:tc>
      </w:tr>
      <w:tr w:rsidR="00435232" w:rsidRPr="0040586C" w:rsidTr="0037332D">
        <w:tc>
          <w:tcPr>
            <w:tcW w:w="1135" w:type="dxa"/>
          </w:tcPr>
          <w:p w:rsidR="00940900" w:rsidRPr="0040586C" w:rsidRDefault="0007381C" w:rsidP="0040586C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435232" w:rsidRPr="0040586C" w:rsidRDefault="00435232" w:rsidP="0040586C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8D405E" w:rsidRPr="0040586C" w:rsidRDefault="008D405E" w:rsidP="008D405E">
            <w:pPr>
              <w:pStyle w:val="a8"/>
              <w:contextualSpacing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 xml:space="preserve">Главные и второстепенные члены предложения </w:t>
            </w:r>
          </w:p>
          <w:p w:rsidR="00FA6EEE" w:rsidRDefault="00FA6EEE" w:rsidP="0040586C">
            <w:pPr>
              <w:pStyle w:val="a8"/>
              <w:contextualSpacing/>
              <w:rPr>
                <w:rFonts w:ascii="Times New Roman" w:hAnsi="Times New Roman"/>
              </w:rPr>
            </w:pPr>
          </w:p>
          <w:p w:rsidR="000F65DB" w:rsidRPr="00FA6EEE" w:rsidRDefault="000F65DB" w:rsidP="0040586C">
            <w:pPr>
              <w:pStyle w:val="a8"/>
              <w:contextualSpacing/>
              <w:rPr>
                <w:rFonts w:ascii="Times New Roman" w:hAnsi="Times New Roman"/>
                <w:i/>
              </w:rPr>
            </w:pPr>
            <w:r w:rsidRPr="00FA6EEE">
              <w:rPr>
                <w:rFonts w:ascii="Times New Roman" w:hAnsi="Times New Roman"/>
                <w:i/>
              </w:rPr>
              <w:t>Учебник (с.</w:t>
            </w:r>
            <w:r w:rsidR="008D405E" w:rsidRPr="00FA6EEE">
              <w:rPr>
                <w:rFonts w:ascii="Times New Roman" w:hAnsi="Times New Roman"/>
                <w:i/>
              </w:rPr>
              <w:t>94-95</w:t>
            </w:r>
            <w:r w:rsidR="0007381C" w:rsidRPr="00FA6EEE">
              <w:rPr>
                <w:rFonts w:ascii="Times New Roman" w:hAnsi="Times New Roman"/>
                <w:i/>
              </w:rPr>
              <w:t>, 100-101</w:t>
            </w:r>
            <w:r w:rsidRPr="00FA6EEE">
              <w:rPr>
                <w:rFonts w:ascii="Times New Roman" w:hAnsi="Times New Roman"/>
                <w:i/>
              </w:rPr>
              <w:t>)</w:t>
            </w:r>
          </w:p>
          <w:p w:rsidR="000F65DB" w:rsidRPr="0040586C" w:rsidRDefault="000F65DB" w:rsidP="0040586C">
            <w:pPr>
              <w:pStyle w:val="a8"/>
              <w:contextualSpacing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435232" w:rsidRPr="0040586C" w:rsidRDefault="000A2C59" w:rsidP="0040586C">
            <w:pPr>
              <w:pStyle w:val="a8"/>
              <w:contextualSpacing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3261" w:type="dxa"/>
          </w:tcPr>
          <w:p w:rsidR="00561ED4" w:rsidRPr="0040586C" w:rsidRDefault="000F65DB" w:rsidP="0040586C">
            <w:pPr>
              <w:pStyle w:val="a8"/>
              <w:contextualSpacing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>Учебник,</w:t>
            </w:r>
            <w:r w:rsidR="009C6E14" w:rsidRPr="0040586C">
              <w:rPr>
                <w:rFonts w:ascii="Times New Roman" w:hAnsi="Times New Roman"/>
              </w:rPr>
              <w:t xml:space="preserve"> </w:t>
            </w:r>
            <w:r w:rsidRPr="0040586C">
              <w:rPr>
                <w:rFonts w:ascii="Times New Roman" w:hAnsi="Times New Roman"/>
              </w:rPr>
              <w:t>с.</w:t>
            </w:r>
            <w:r w:rsidR="00FA6EEE">
              <w:rPr>
                <w:rFonts w:ascii="Times New Roman" w:hAnsi="Times New Roman"/>
              </w:rPr>
              <w:t>94-95</w:t>
            </w:r>
            <w:r w:rsidRPr="0040586C">
              <w:rPr>
                <w:rFonts w:ascii="Times New Roman" w:hAnsi="Times New Roman"/>
              </w:rPr>
              <w:t>,</w:t>
            </w:r>
            <w:r w:rsidR="009C6E14" w:rsidRPr="0040586C">
              <w:rPr>
                <w:rFonts w:ascii="Times New Roman" w:hAnsi="Times New Roman"/>
              </w:rPr>
              <w:t xml:space="preserve"> </w:t>
            </w:r>
            <w:r w:rsidRPr="0040586C">
              <w:rPr>
                <w:rFonts w:ascii="Times New Roman" w:hAnsi="Times New Roman"/>
              </w:rPr>
              <w:t xml:space="preserve">выполнить </w:t>
            </w:r>
            <w:r w:rsidR="00FA6EEE">
              <w:rPr>
                <w:rFonts w:ascii="Times New Roman" w:hAnsi="Times New Roman"/>
              </w:rPr>
              <w:t>упр.</w:t>
            </w:r>
            <w:r w:rsidRPr="0040586C">
              <w:rPr>
                <w:rFonts w:ascii="Times New Roman" w:hAnsi="Times New Roman"/>
              </w:rPr>
              <w:t xml:space="preserve"> 1</w:t>
            </w:r>
            <w:r w:rsidR="00FA6EEE">
              <w:rPr>
                <w:rFonts w:ascii="Times New Roman" w:hAnsi="Times New Roman"/>
              </w:rPr>
              <w:t xml:space="preserve">45, 146 - </w:t>
            </w:r>
            <w:r w:rsidR="00561ED4" w:rsidRPr="0040586C">
              <w:rPr>
                <w:rFonts w:ascii="Times New Roman" w:hAnsi="Times New Roman"/>
              </w:rPr>
              <w:t>(устно);</w:t>
            </w:r>
          </w:p>
          <w:p w:rsidR="00435232" w:rsidRDefault="00FA6EEE" w:rsidP="0040586C">
            <w:pPr>
              <w:pStyle w:val="a8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с.95 упр.150 </w:t>
            </w:r>
            <w:r w:rsidR="00561ED4" w:rsidRPr="0040586C">
              <w:rPr>
                <w:rFonts w:ascii="Times New Roman" w:hAnsi="Times New Roman"/>
              </w:rPr>
              <w:t>(письменно)</w:t>
            </w:r>
            <w:r>
              <w:rPr>
                <w:rFonts w:ascii="Times New Roman" w:hAnsi="Times New Roman"/>
              </w:rPr>
              <w:t xml:space="preserve">, </w:t>
            </w:r>
          </w:p>
          <w:p w:rsidR="00FA6EEE" w:rsidRPr="0040586C" w:rsidRDefault="00FA6EEE" w:rsidP="0040586C">
            <w:pPr>
              <w:pStyle w:val="a8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с.101 упр.5 (письменно)</w:t>
            </w:r>
          </w:p>
        </w:tc>
        <w:tc>
          <w:tcPr>
            <w:tcW w:w="992" w:type="dxa"/>
          </w:tcPr>
          <w:p w:rsidR="00435232" w:rsidRPr="0040586C" w:rsidRDefault="00435232" w:rsidP="0040586C">
            <w:pPr>
              <w:pStyle w:val="a8"/>
              <w:contextualSpacing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435232" w:rsidRPr="0040586C" w:rsidRDefault="0074059D" w:rsidP="0040586C">
            <w:pPr>
              <w:pStyle w:val="a8"/>
              <w:contextualSpacing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>Отправка фото выполненных заданий по</w:t>
            </w:r>
            <w:r>
              <w:rPr>
                <w:rFonts w:ascii="Times New Roman" w:hAnsi="Times New Roman"/>
              </w:rPr>
              <w:t xml:space="preserve"> почте, по</w:t>
            </w:r>
            <w:r w:rsidRPr="0040586C">
              <w:rPr>
                <w:rFonts w:ascii="Times New Roman" w:hAnsi="Times New Roman"/>
              </w:rPr>
              <w:t xml:space="preserve"> </w:t>
            </w:r>
            <w:r w:rsidRPr="0040586C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</w:p>
        </w:tc>
      </w:tr>
      <w:tr w:rsidR="00435232" w:rsidRPr="0040586C" w:rsidTr="0037332D">
        <w:tc>
          <w:tcPr>
            <w:tcW w:w="1135" w:type="dxa"/>
          </w:tcPr>
          <w:p w:rsidR="00940900" w:rsidRPr="0040586C" w:rsidRDefault="0007381C" w:rsidP="0040586C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:rsidR="00435232" w:rsidRPr="0040586C" w:rsidRDefault="00435232" w:rsidP="0040586C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37332D" w:rsidRPr="0040586C" w:rsidRDefault="0037332D" w:rsidP="0040586C">
            <w:pPr>
              <w:pStyle w:val="a8"/>
              <w:contextualSpacing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>Развиваем главные мысли в текстах</w:t>
            </w:r>
            <w:r w:rsidR="0007381C">
              <w:rPr>
                <w:rFonts w:ascii="Times New Roman" w:hAnsi="Times New Roman"/>
              </w:rPr>
              <w:t xml:space="preserve">. </w:t>
            </w:r>
            <w:r w:rsidR="0007381C" w:rsidRPr="0040586C">
              <w:rPr>
                <w:rFonts w:ascii="Times New Roman" w:hAnsi="Times New Roman"/>
              </w:rPr>
              <w:t>Применение правил правописания.</w:t>
            </w:r>
          </w:p>
          <w:p w:rsidR="00FA6EEE" w:rsidRDefault="00FA6EEE" w:rsidP="0040586C">
            <w:pPr>
              <w:pStyle w:val="a8"/>
              <w:contextualSpacing/>
              <w:rPr>
                <w:rFonts w:ascii="Times New Roman" w:hAnsi="Times New Roman"/>
              </w:rPr>
            </w:pPr>
          </w:p>
          <w:p w:rsidR="00145877" w:rsidRPr="00FA6EEE" w:rsidRDefault="00145877" w:rsidP="0040586C">
            <w:pPr>
              <w:pStyle w:val="a8"/>
              <w:contextualSpacing/>
              <w:rPr>
                <w:rFonts w:ascii="Times New Roman" w:hAnsi="Times New Roman"/>
                <w:i/>
              </w:rPr>
            </w:pPr>
            <w:r w:rsidRPr="00FA6EEE">
              <w:rPr>
                <w:rFonts w:ascii="Times New Roman" w:hAnsi="Times New Roman"/>
                <w:i/>
              </w:rPr>
              <w:t>Учебник (с.</w:t>
            </w:r>
            <w:r w:rsidR="008D405E" w:rsidRPr="00FA6EEE">
              <w:rPr>
                <w:rFonts w:ascii="Times New Roman" w:hAnsi="Times New Roman"/>
                <w:i/>
              </w:rPr>
              <w:t>96-9</w:t>
            </w:r>
            <w:r w:rsidR="0007381C" w:rsidRPr="00FA6EEE">
              <w:rPr>
                <w:rFonts w:ascii="Times New Roman" w:hAnsi="Times New Roman"/>
                <w:i/>
              </w:rPr>
              <w:t>8</w:t>
            </w:r>
            <w:r w:rsidRPr="00FA6EEE">
              <w:rPr>
                <w:rFonts w:ascii="Times New Roman" w:hAnsi="Times New Roman"/>
                <w:i/>
              </w:rPr>
              <w:t>)</w:t>
            </w:r>
          </w:p>
          <w:p w:rsidR="00145877" w:rsidRPr="0040586C" w:rsidRDefault="00145877" w:rsidP="0040586C">
            <w:pPr>
              <w:pStyle w:val="a8"/>
              <w:contextualSpacing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435232" w:rsidRPr="0040586C" w:rsidRDefault="00D86DCA" w:rsidP="0040586C">
            <w:pPr>
              <w:pStyle w:val="a8"/>
              <w:contextualSpacing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3261" w:type="dxa"/>
          </w:tcPr>
          <w:p w:rsidR="001A4139" w:rsidRDefault="00C86209" w:rsidP="0040586C">
            <w:pPr>
              <w:pStyle w:val="a8"/>
              <w:contextualSpacing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>Учебник,</w:t>
            </w:r>
            <w:r w:rsidR="009C6E14" w:rsidRPr="0040586C">
              <w:rPr>
                <w:rFonts w:ascii="Times New Roman" w:hAnsi="Times New Roman"/>
              </w:rPr>
              <w:t xml:space="preserve"> </w:t>
            </w:r>
            <w:r w:rsidRPr="0040586C">
              <w:rPr>
                <w:rFonts w:ascii="Times New Roman" w:hAnsi="Times New Roman"/>
              </w:rPr>
              <w:t>с.</w:t>
            </w:r>
            <w:r w:rsidR="001A4139">
              <w:rPr>
                <w:rFonts w:ascii="Times New Roman" w:hAnsi="Times New Roman"/>
              </w:rPr>
              <w:t>96</w:t>
            </w:r>
            <w:r w:rsidRPr="0040586C">
              <w:rPr>
                <w:rFonts w:ascii="Times New Roman" w:hAnsi="Times New Roman"/>
              </w:rPr>
              <w:t>-</w:t>
            </w:r>
            <w:r w:rsidR="001A4139">
              <w:rPr>
                <w:rFonts w:ascii="Times New Roman" w:hAnsi="Times New Roman"/>
              </w:rPr>
              <w:t>97</w:t>
            </w:r>
            <w:r w:rsidRPr="0040586C">
              <w:rPr>
                <w:rFonts w:ascii="Times New Roman" w:hAnsi="Times New Roman"/>
              </w:rPr>
              <w:t>,</w:t>
            </w:r>
            <w:r w:rsidR="009C6E14" w:rsidRPr="0040586C">
              <w:rPr>
                <w:rFonts w:ascii="Times New Roman" w:hAnsi="Times New Roman"/>
              </w:rPr>
              <w:t xml:space="preserve"> </w:t>
            </w:r>
            <w:r w:rsidR="001A4139">
              <w:rPr>
                <w:rFonts w:ascii="Times New Roman" w:hAnsi="Times New Roman"/>
              </w:rPr>
              <w:t>работа с текстом: с.97 упр.153 (устно),</w:t>
            </w:r>
          </w:p>
          <w:p w:rsidR="00435232" w:rsidRPr="0040586C" w:rsidRDefault="001A4139" w:rsidP="0040586C">
            <w:pPr>
              <w:pStyle w:val="a8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с.96-97 упр.152,154, упр.1 (с.98) </w:t>
            </w:r>
            <w:r w:rsidRPr="0040586C"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/>
              </w:rPr>
              <w:t>по заданиям)</w:t>
            </w:r>
          </w:p>
        </w:tc>
        <w:tc>
          <w:tcPr>
            <w:tcW w:w="992" w:type="dxa"/>
          </w:tcPr>
          <w:p w:rsidR="00435232" w:rsidRPr="0040586C" w:rsidRDefault="00435232" w:rsidP="0040586C">
            <w:pPr>
              <w:pStyle w:val="a8"/>
              <w:contextualSpacing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435232" w:rsidRPr="0040586C" w:rsidRDefault="0074059D" w:rsidP="0040586C">
            <w:pPr>
              <w:pStyle w:val="a8"/>
              <w:contextualSpacing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>Отправка фото выполненных заданий по</w:t>
            </w:r>
            <w:r>
              <w:rPr>
                <w:rFonts w:ascii="Times New Roman" w:hAnsi="Times New Roman"/>
              </w:rPr>
              <w:t xml:space="preserve"> почте, по</w:t>
            </w:r>
            <w:r w:rsidRPr="0040586C">
              <w:rPr>
                <w:rFonts w:ascii="Times New Roman" w:hAnsi="Times New Roman"/>
              </w:rPr>
              <w:t xml:space="preserve"> </w:t>
            </w:r>
            <w:r w:rsidRPr="0040586C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</w:p>
        </w:tc>
      </w:tr>
      <w:tr w:rsidR="0037332D" w:rsidRPr="0040586C" w:rsidTr="0037332D">
        <w:tc>
          <w:tcPr>
            <w:tcW w:w="1135" w:type="dxa"/>
          </w:tcPr>
          <w:p w:rsidR="0037332D" w:rsidRPr="0040586C" w:rsidRDefault="0007381C" w:rsidP="0040586C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  <w:p w:rsidR="0037332D" w:rsidRPr="0040586C" w:rsidRDefault="0037332D" w:rsidP="0040586C">
            <w:pPr>
              <w:pStyle w:val="a8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07381C" w:rsidRPr="0040586C" w:rsidRDefault="0007381C" w:rsidP="0007381C">
            <w:pPr>
              <w:pStyle w:val="a8"/>
              <w:contextualSpacing/>
              <w:rPr>
                <w:rFonts w:ascii="Times New Roman" w:hAnsi="Times New Roman"/>
              </w:rPr>
            </w:pPr>
            <w:r w:rsidRPr="0040586C">
              <w:rPr>
                <w:rFonts w:ascii="Times New Roman" w:eastAsiaTheme="minorEastAsia" w:hAnsi="Times New Roman"/>
              </w:rPr>
              <w:t>Упражнения в формировании орфографической зоркости.</w:t>
            </w:r>
          </w:p>
          <w:p w:rsidR="00FA6EEE" w:rsidRDefault="00FA6EEE" w:rsidP="0040586C">
            <w:pPr>
              <w:pStyle w:val="a8"/>
              <w:contextualSpacing/>
              <w:rPr>
                <w:rFonts w:ascii="Times New Roman" w:hAnsi="Times New Roman"/>
              </w:rPr>
            </w:pPr>
          </w:p>
          <w:p w:rsidR="0037332D" w:rsidRPr="00FA6EEE" w:rsidRDefault="00FA6EEE" w:rsidP="0040586C">
            <w:pPr>
              <w:pStyle w:val="a8"/>
              <w:contextualSpacing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1. </w:t>
            </w:r>
            <w:r w:rsidR="0037332D" w:rsidRPr="00FA6EEE">
              <w:rPr>
                <w:rFonts w:ascii="Times New Roman" w:hAnsi="Times New Roman"/>
                <w:i/>
              </w:rPr>
              <w:t>Учебник (с.</w:t>
            </w:r>
            <w:r w:rsidR="00154190" w:rsidRPr="00FA6EEE">
              <w:rPr>
                <w:rFonts w:ascii="Times New Roman" w:hAnsi="Times New Roman"/>
                <w:i/>
              </w:rPr>
              <w:t>10</w:t>
            </w:r>
            <w:r w:rsidR="001A4139">
              <w:rPr>
                <w:rFonts w:ascii="Times New Roman" w:hAnsi="Times New Roman"/>
                <w:i/>
              </w:rPr>
              <w:t>0</w:t>
            </w:r>
            <w:r w:rsidR="0037332D" w:rsidRPr="00FA6EEE">
              <w:rPr>
                <w:rFonts w:ascii="Times New Roman" w:hAnsi="Times New Roman"/>
                <w:i/>
              </w:rPr>
              <w:t>-</w:t>
            </w:r>
            <w:r w:rsidR="00154190" w:rsidRPr="00FA6EEE">
              <w:rPr>
                <w:rFonts w:ascii="Times New Roman" w:hAnsi="Times New Roman"/>
                <w:i/>
              </w:rPr>
              <w:t>103</w:t>
            </w:r>
            <w:r w:rsidR="0037332D" w:rsidRPr="00FA6EEE">
              <w:rPr>
                <w:rFonts w:ascii="Times New Roman" w:hAnsi="Times New Roman"/>
                <w:i/>
              </w:rPr>
              <w:t>)</w:t>
            </w:r>
          </w:p>
          <w:p w:rsidR="0037332D" w:rsidRPr="0040586C" w:rsidRDefault="00FA6EEE" w:rsidP="0040586C">
            <w:pPr>
              <w:pStyle w:val="a8"/>
              <w:contextualSpacing/>
              <w:rPr>
                <w:rFonts w:ascii="Times New Roman" w:hAnsi="Times New Roman"/>
              </w:rPr>
            </w:pPr>
            <w:r w:rsidRPr="00FA6EEE">
              <w:rPr>
                <w:rFonts w:ascii="Times New Roman" w:hAnsi="Times New Roman"/>
                <w:i/>
              </w:rPr>
              <w:t>2.Урок на образовательной платформе «Якласс»</w:t>
            </w:r>
          </w:p>
        </w:tc>
        <w:tc>
          <w:tcPr>
            <w:tcW w:w="1275" w:type="dxa"/>
          </w:tcPr>
          <w:p w:rsidR="0037332D" w:rsidRPr="0040586C" w:rsidRDefault="0037332D" w:rsidP="0040586C">
            <w:pPr>
              <w:pStyle w:val="a8"/>
              <w:contextualSpacing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3261" w:type="dxa"/>
          </w:tcPr>
          <w:p w:rsidR="00FA6EEE" w:rsidRPr="0040586C" w:rsidRDefault="00FA6EEE" w:rsidP="00FA6EEE">
            <w:pPr>
              <w:pStyle w:val="a8"/>
              <w:contextualSpacing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 xml:space="preserve">1. </w:t>
            </w:r>
            <w:r w:rsidR="00A50447">
              <w:rPr>
                <w:rFonts w:ascii="Times New Roman" w:hAnsi="Times New Roman"/>
              </w:rPr>
              <w:t>Тренинговые задания</w:t>
            </w:r>
            <w:r w:rsidRPr="0040586C">
              <w:rPr>
                <w:rFonts w:ascii="Times New Roman" w:hAnsi="Times New Roman"/>
              </w:rPr>
              <w:t xml:space="preserve"> на платформе «Якласс» </w:t>
            </w:r>
          </w:p>
          <w:p w:rsidR="00FA6EEE" w:rsidRPr="0074059D" w:rsidRDefault="006D55DB" w:rsidP="00FA6EEE">
            <w:pPr>
              <w:pStyle w:val="a8"/>
              <w:contextualSpacing/>
              <w:rPr>
                <w:rFonts w:ascii="Times New Roman" w:hAnsi="Times New Roman"/>
              </w:rPr>
            </w:pPr>
            <w:hyperlink r:id="rId9" w:history="1">
              <w:r w:rsidR="00FA6EEE" w:rsidRPr="0074059D">
                <w:rPr>
                  <w:rStyle w:val="a7"/>
                  <w:rFonts w:ascii="Times New Roman" w:hAnsi="Times New Roman"/>
                  <w:color w:val="auto"/>
                </w:rPr>
                <w:t>https://www.yaklass.ru/p/1sshkola/30483/3-klass-286876/proverochnaia-rabota-6-288169</w:t>
              </w:r>
            </w:hyperlink>
          </w:p>
          <w:p w:rsidR="0037332D" w:rsidRPr="0040586C" w:rsidRDefault="0037332D" w:rsidP="002F5052">
            <w:pPr>
              <w:pStyle w:val="a8"/>
              <w:contextualSpacing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>2. Учебник, с.</w:t>
            </w:r>
            <w:r w:rsidR="001A4139">
              <w:rPr>
                <w:rFonts w:ascii="Times New Roman" w:hAnsi="Times New Roman"/>
              </w:rPr>
              <w:t>10</w:t>
            </w:r>
            <w:r w:rsidR="002F5052">
              <w:rPr>
                <w:rFonts w:ascii="Times New Roman" w:hAnsi="Times New Roman"/>
              </w:rPr>
              <w:t>0 упр.</w:t>
            </w:r>
            <w:r w:rsidR="0074059D">
              <w:rPr>
                <w:rFonts w:ascii="Times New Roman" w:hAnsi="Times New Roman"/>
              </w:rPr>
              <w:t>1, 2 (по заданиям), с.102 упр.1 (устно), упр.6,7 (по зданиям)</w:t>
            </w:r>
          </w:p>
          <w:p w:rsidR="0037332D" w:rsidRPr="0040586C" w:rsidRDefault="0037332D" w:rsidP="0040586C">
            <w:pPr>
              <w:pStyle w:val="a8"/>
              <w:contextualSpacing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37332D" w:rsidRPr="0040586C" w:rsidRDefault="0037332D" w:rsidP="0040586C">
            <w:pPr>
              <w:pStyle w:val="a8"/>
              <w:contextualSpacing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7332D" w:rsidRPr="0040586C" w:rsidRDefault="0074059D" w:rsidP="0040586C">
            <w:pPr>
              <w:pStyle w:val="a8"/>
              <w:contextualSpacing/>
              <w:rPr>
                <w:rFonts w:ascii="Times New Roman" w:hAnsi="Times New Roman"/>
              </w:rPr>
            </w:pPr>
            <w:r w:rsidRPr="0040586C">
              <w:rPr>
                <w:rFonts w:ascii="Times New Roman" w:hAnsi="Times New Roman"/>
              </w:rPr>
              <w:t>Отправка фото выполненных заданий по</w:t>
            </w:r>
            <w:r>
              <w:rPr>
                <w:rFonts w:ascii="Times New Roman" w:hAnsi="Times New Roman"/>
              </w:rPr>
              <w:t xml:space="preserve"> почте, по</w:t>
            </w:r>
            <w:r w:rsidRPr="0040586C">
              <w:rPr>
                <w:rFonts w:ascii="Times New Roman" w:hAnsi="Times New Roman"/>
              </w:rPr>
              <w:t xml:space="preserve"> </w:t>
            </w:r>
            <w:r w:rsidRPr="0040586C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</w:p>
        </w:tc>
      </w:tr>
    </w:tbl>
    <w:p w:rsidR="005A3D2D" w:rsidRDefault="005A3D2D" w:rsidP="000A2C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F5052" w:rsidRDefault="002F5052" w:rsidP="000A2C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F5052" w:rsidRDefault="002F5052" w:rsidP="000A2C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F5052" w:rsidRDefault="002F5052" w:rsidP="000A2C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F5052" w:rsidRDefault="002F5052" w:rsidP="000A2C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F5052" w:rsidRDefault="002F5052" w:rsidP="000A2C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F5052" w:rsidRPr="005A3D2D" w:rsidRDefault="002F5052" w:rsidP="000A2C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2F5052" w:rsidRPr="005A3D2D" w:rsidSect="009C6E14">
      <w:pgSz w:w="11906" w:h="16838"/>
      <w:pgMar w:top="426" w:right="426" w:bottom="284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27FEE"/>
    <w:multiLevelType w:val="hybridMultilevel"/>
    <w:tmpl w:val="671AA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F328DC"/>
    <w:multiLevelType w:val="hybridMultilevel"/>
    <w:tmpl w:val="FAD203F0"/>
    <w:lvl w:ilvl="0" w:tplc="81B2F4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AD0735"/>
    <w:multiLevelType w:val="hybridMultilevel"/>
    <w:tmpl w:val="41523618"/>
    <w:lvl w:ilvl="0" w:tplc="C26AFD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38001C3C"/>
    <w:multiLevelType w:val="hybridMultilevel"/>
    <w:tmpl w:val="04626352"/>
    <w:lvl w:ilvl="0" w:tplc="5128E1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86433CF"/>
    <w:multiLevelType w:val="hybridMultilevel"/>
    <w:tmpl w:val="5F105908"/>
    <w:lvl w:ilvl="0" w:tplc="DD522A6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950C70"/>
    <w:multiLevelType w:val="hybridMultilevel"/>
    <w:tmpl w:val="F4561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F0622D"/>
    <w:multiLevelType w:val="multilevel"/>
    <w:tmpl w:val="39746496"/>
    <w:lvl w:ilvl="0">
      <w:start w:val="1"/>
      <w:numFmt w:val="decimal"/>
      <w:lvlText w:val="%1."/>
      <w:lvlJc w:val="left"/>
      <w:pPr>
        <w:ind w:left="599" w:hanging="284"/>
      </w:pPr>
      <w:rPr>
        <w:rFonts w:ascii="Times New Roman" w:eastAsia="Times New Roman" w:hAnsi="Times New Roman" w:cs="Times New Roman" w:hint="default"/>
        <w:b/>
        <w:bCs/>
        <w:spacing w:val="-17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743" w:hanging="571"/>
      </w:pPr>
      <w:rPr>
        <w:rFonts w:hint="default"/>
        <w:spacing w:val="-11"/>
        <w:w w:val="100"/>
        <w:lang w:val="ru-RU" w:eastAsia="ru-RU" w:bidi="ru-RU"/>
      </w:rPr>
    </w:lvl>
    <w:lvl w:ilvl="2">
      <w:numFmt w:val="bullet"/>
      <w:lvlText w:val=""/>
      <w:lvlJc w:val="left"/>
      <w:pPr>
        <w:ind w:left="1037" w:hanging="57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"/>
      <w:lvlJc w:val="left"/>
      <w:pPr>
        <w:ind w:left="316" w:hanging="57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1040" w:hanging="57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604" w:hanging="57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168" w:hanging="57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732" w:hanging="57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296" w:hanging="571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7"/>
  </w:num>
  <w:num w:numId="5">
    <w:abstractNumId w:val="3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DCA"/>
    <w:rsid w:val="000343BC"/>
    <w:rsid w:val="0007381C"/>
    <w:rsid w:val="000904EF"/>
    <w:rsid w:val="000A2C59"/>
    <w:rsid w:val="000F65DB"/>
    <w:rsid w:val="00117145"/>
    <w:rsid w:val="00145877"/>
    <w:rsid w:val="00154190"/>
    <w:rsid w:val="0016660F"/>
    <w:rsid w:val="001A4139"/>
    <w:rsid w:val="001D3C38"/>
    <w:rsid w:val="00255DBD"/>
    <w:rsid w:val="002D3E43"/>
    <w:rsid w:val="002F5052"/>
    <w:rsid w:val="0037332D"/>
    <w:rsid w:val="00401592"/>
    <w:rsid w:val="0040586C"/>
    <w:rsid w:val="0040669D"/>
    <w:rsid w:val="00411817"/>
    <w:rsid w:val="00435232"/>
    <w:rsid w:val="0049004E"/>
    <w:rsid w:val="00542DD0"/>
    <w:rsid w:val="00561ED4"/>
    <w:rsid w:val="00581DBF"/>
    <w:rsid w:val="005A19AC"/>
    <w:rsid w:val="005A3D2D"/>
    <w:rsid w:val="00636D3D"/>
    <w:rsid w:val="00637A7E"/>
    <w:rsid w:val="00673B12"/>
    <w:rsid w:val="006A18A4"/>
    <w:rsid w:val="006B4141"/>
    <w:rsid w:val="006D55DB"/>
    <w:rsid w:val="00721656"/>
    <w:rsid w:val="00721C44"/>
    <w:rsid w:val="007354FB"/>
    <w:rsid w:val="0074059D"/>
    <w:rsid w:val="00755749"/>
    <w:rsid w:val="007D5B7B"/>
    <w:rsid w:val="00891266"/>
    <w:rsid w:val="008D405E"/>
    <w:rsid w:val="00940900"/>
    <w:rsid w:val="009C6E14"/>
    <w:rsid w:val="009D5E85"/>
    <w:rsid w:val="009E264A"/>
    <w:rsid w:val="00A350F3"/>
    <w:rsid w:val="00A50447"/>
    <w:rsid w:val="00AA37E4"/>
    <w:rsid w:val="00AA7C13"/>
    <w:rsid w:val="00B64626"/>
    <w:rsid w:val="00B66150"/>
    <w:rsid w:val="00BC5E1C"/>
    <w:rsid w:val="00C57C91"/>
    <w:rsid w:val="00C7555E"/>
    <w:rsid w:val="00C86209"/>
    <w:rsid w:val="00CA6A22"/>
    <w:rsid w:val="00D86DCA"/>
    <w:rsid w:val="00D91411"/>
    <w:rsid w:val="00EA6392"/>
    <w:rsid w:val="00F14018"/>
    <w:rsid w:val="00FA57AD"/>
    <w:rsid w:val="00FA6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A7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354FB"/>
    <w:pPr>
      <w:ind w:left="720"/>
      <w:contextualSpacing/>
    </w:pPr>
  </w:style>
  <w:style w:type="table" w:styleId="a4">
    <w:name w:val="Table Grid"/>
    <w:basedOn w:val="a1"/>
    <w:uiPriority w:val="59"/>
    <w:rsid w:val="007354F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5A3D2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6">
    <w:name w:val="Основной текст Знак"/>
    <w:link w:val="a5"/>
    <w:uiPriority w:val="1"/>
    <w:rsid w:val="005A3D2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5A3D2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/>
      <w:b/>
      <w:bCs/>
      <w:sz w:val="24"/>
      <w:szCs w:val="24"/>
      <w:lang w:eastAsia="ru-RU" w:bidi="ru-RU"/>
    </w:rPr>
  </w:style>
  <w:style w:type="character" w:styleId="a7">
    <w:name w:val="Hyperlink"/>
    <w:uiPriority w:val="99"/>
    <w:unhideWhenUsed/>
    <w:rsid w:val="00401592"/>
    <w:rPr>
      <w:color w:val="0000FF"/>
      <w:u w:val="single"/>
    </w:rPr>
  </w:style>
  <w:style w:type="paragraph" w:styleId="a8">
    <w:name w:val="No Spacing"/>
    <w:uiPriority w:val="1"/>
    <w:qFormat/>
    <w:rsid w:val="0016660F"/>
    <w:rPr>
      <w:sz w:val="22"/>
      <w:szCs w:val="22"/>
      <w:lang w:eastAsia="en-US"/>
    </w:rPr>
  </w:style>
  <w:style w:type="character" w:styleId="a9">
    <w:name w:val="FollowedHyperlink"/>
    <w:basedOn w:val="a0"/>
    <w:uiPriority w:val="99"/>
    <w:semiHidden/>
    <w:unhideWhenUsed/>
    <w:rsid w:val="00FA57AD"/>
    <w:rPr>
      <w:color w:val="800080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4059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A7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354FB"/>
    <w:pPr>
      <w:ind w:left="720"/>
      <w:contextualSpacing/>
    </w:pPr>
  </w:style>
  <w:style w:type="table" w:styleId="a4">
    <w:name w:val="Table Grid"/>
    <w:basedOn w:val="a1"/>
    <w:uiPriority w:val="59"/>
    <w:rsid w:val="007354F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5A3D2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6">
    <w:name w:val="Основной текст Знак"/>
    <w:link w:val="a5"/>
    <w:uiPriority w:val="1"/>
    <w:rsid w:val="005A3D2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5A3D2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/>
      <w:b/>
      <w:bCs/>
      <w:sz w:val="24"/>
      <w:szCs w:val="24"/>
      <w:lang w:eastAsia="ru-RU" w:bidi="ru-RU"/>
    </w:rPr>
  </w:style>
  <w:style w:type="character" w:styleId="a7">
    <w:name w:val="Hyperlink"/>
    <w:uiPriority w:val="99"/>
    <w:unhideWhenUsed/>
    <w:rsid w:val="00401592"/>
    <w:rPr>
      <w:color w:val="0000FF"/>
      <w:u w:val="single"/>
    </w:rPr>
  </w:style>
  <w:style w:type="paragraph" w:styleId="a8">
    <w:name w:val="No Spacing"/>
    <w:uiPriority w:val="1"/>
    <w:qFormat/>
    <w:rsid w:val="0016660F"/>
    <w:rPr>
      <w:sz w:val="22"/>
      <w:szCs w:val="22"/>
      <w:lang w:eastAsia="en-US"/>
    </w:rPr>
  </w:style>
  <w:style w:type="character" w:styleId="a9">
    <w:name w:val="FollowedHyperlink"/>
    <w:basedOn w:val="a0"/>
    <w:uiPriority w:val="99"/>
    <w:semiHidden/>
    <w:unhideWhenUsed/>
    <w:rsid w:val="00FA57AD"/>
    <w:rPr>
      <w:color w:val="800080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405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aklass.ru/p/russky-yazik/3-klass/tekst-predlozhenie-slovosochetanie-321391/pamiatka-kak-razobrat-predlozhenie-po-chlenam-321095" TargetMode="External"/><Relationship Id="rId3" Type="http://schemas.openxmlformats.org/officeDocument/2006/relationships/styles" Target="styles.xml"/><Relationship Id="rId7" Type="http://schemas.openxmlformats.org/officeDocument/2006/relationships/hyperlink" Target="mailto:exbntkm21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www.yaklass.ru/p/1sshkola/30483/3-klass-286876/proverochnaia-rabota-6-288169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\Desktop\&#1050;&#1058;&#1055;%20&#1087;&#1086;%20&#1084;&#1072;&#1090;&#1077;&#1084;&#1072;&#1090;&#1080;&#1082;&#1077;%201-12%20&#1072;&#1087;&#1088;&#1077;&#1083;&#1103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92EA1F-E572-4091-BFC7-F8FD1F853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КТП по математике 1-12 апреля</Template>
  <TotalTime>218</TotalTime>
  <Pages>1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2353</CharactersWithSpaces>
  <SharedDoc>false</SharedDoc>
  <HLinks>
    <vt:vector size="6" baseType="variant">
      <vt:variant>
        <vt:i4>1179706</vt:i4>
      </vt:variant>
      <vt:variant>
        <vt:i4>0</vt:i4>
      </vt:variant>
      <vt:variant>
        <vt:i4>0</vt:i4>
      </vt:variant>
      <vt:variant>
        <vt:i4>5</vt:i4>
      </vt:variant>
      <vt:variant>
        <vt:lpwstr>mailto:exbntkm21@mail.ru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8</cp:revision>
  <dcterms:created xsi:type="dcterms:W3CDTF">2020-03-26T17:35:00Z</dcterms:created>
  <dcterms:modified xsi:type="dcterms:W3CDTF">2020-03-28T20:22:00Z</dcterms:modified>
</cp:coreProperties>
</file>